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E3059" w14:textId="08FB34B8" w:rsidR="00952752" w:rsidRPr="00952752" w:rsidRDefault="00952752" w:rsidP="00952752">
      <w:pPr>
        <w:rPr>
          <w:rFonts w:ascii="Helvetica" w:hAnsi="Helvetica"/>
          <w:b/>
          <w:szCs w:val="22"/>
        </w:rPr>
      </w:pPr>
    </w:p>
    <w:p w14:paraId="7A21AA82" w14:textId="77777777" w:rsidR="00952752" w:rsidRDefault="00952752" w:rsidP="00952752">
      <w:pPr>
        <w:rPr>
          <w:rFonts w:ascii="Helvetica" w:hAnsi="Helvetica"/>
          <w:b/>
          <w:szCs w:val="22"/>
        </w:rPr>
      </w:pPr>
    </w:p>
    <w:p w14:paraId="789737CE" w14:textId="77777777" w:rsidR="00952752" w:rsidRDefault="00952752" w:rsidP="00952752">
      <w:pPr>
        <w:rPr>
          <w:rFonts w:ascii="Helvetica" w:hAnsi="Helvetica"/>
          <w:b/>
          <w:szCs w:val="22"/>
        </w:rPr>
      </w:pPr>
    </w:p>
    <w:p w14:paraId="5C44E055" w14:textId="77777777" w:rsidR="00952752" w:rsidRDefault="00952752" w:rsidP="00952752">
      <w:pPr>
        <w:rPr>
          <w:rFonts w:ascii="Helvetica" w:hAnsi="Helvetica"/>
          <w:b/>
          <w:szCs w:val="22"/>
        </w:rPr>
      </w:pPr>
    </w:p>
    <w:p w14:paraId="595EF884" w14:textId="45E01E91" w:rsidR="00952752" w:rsidRPr="000D6848" w:rsidRDefault="00CB7918" w:rsidP="00CB7918">
      <w:pPr>
        <w:outlineLvl w:val="0"/>
        <w:rPr>
          <w:rFonts w:ascii="Helvetica" w:hAnsi="Helvetica"/>
          <w:b/>
          <w:sz w:val="32"/>
          <w:szCs w:val="32"/>
        </w:rPr>
      </w:pPr>
      <w:r>
        <w:rPr>
          <w:rFonts w:ascii="Helvetica" w:hAnsi="Helvetica"/>
          <w:b/>
          <w:sz w:val="32"/>
          <w:szCs w:val="32"/>
        </w:rPr>
        <w:t>SUPER DIAMOND CLEAR</w:t>
      </w:r>
      <w:r w:rsidRPr="00CB7918">
        <w:rPr>
          <w:rFonts w:ascii="Helvetica" w:hAnsi="Helvetica"/>
          <w:b/>
          <w:sz w:val="32"/>
          <w:szCs w:val="32"/>
        </w:rPr>
        <w:t xml:space="preserve"> 350</w:t>
      </w:r>
    </w:p>
    <w:p w14:paraId="42AAE279" w14:textId="77777777" w:rsidR="007C6009" w:rsidRDefault="007C6009" w:rsidP="00952752">
      <w:pPr>
        <w:rPr>
          <w:rFonts w:ascii="Helvetica" w:hAnsi="Helvetica"/>
          <w:b/>
          <w:sz w:val="20"/>
          <w:szCs w:val="20"/>
        </w:rPr>
      </w:pPr>
    </w:p>
    <w:p w14:paraId="2B70BF6A" w14:textId="77777777" w:rsidR="00952752" w:rsidRPr="000D6848" w:rsidRDefault="00952752" w:rsidP="00CB7918">
      <w:pPr>
        <w:outlineLvl w:val="0"/>
        <w:rPr>
          <w:rFonts w:ascii="Helvetica" w:hAnsi="Helvetica"/>
          <w:b/>
        </w:rPr>
      </w:pPr>
      <w:r w:rsidRPr="000D6848">
        <w:rPr>
          <w:rFonts w:ascii="Helvetica" w:hAnsi="Helvetica"/>
          <w:b/>
        </w:rPr>
        <w:t xml:space="preserve">Agent de cure et de scellement à base de solvants exemptés, résistant aux UV </w:t>
      </w:r>
    </w:p>
    <w:p w14:paraId="1F6C08B9" w14:textId="5E102209" w:rsidR="00952752" w:rsidRPr="000D6848" w:rsidRDefault="007C6009" w:rsidP="00952752">
      <w:pPr>
        <w:rPr>
          <w:rFonts w:ascii="Helvetica" w:hAnsi="Helvetica"/>
          <w:b/>
        </w:rPr>
      </w:pPr>
      <w:r>
        <w:rPr>
          <w:rFonts w:ascii="Helvetica" w:hAnsi="Helvetica"/>
          <w:b/>
        </w:rPr>
        <w:t xml:space="preserve">tout en ayant une </w:t>
      </w:r>
      <w:r w:rsidR="00952752" w:rsidRPr="000D6848">
        <w:rPr>
          <w:rFonts w:ascii="Helvetica" w:hAnsi="Helvetica"/>
          <w:b/>
        </w:rPr>
        <w:t>faible teneur en COV</w:t>
      </w:r>
    </w:p>
    <w:p w14:paraId="0E975210" w14:textId="77777777" w:rsidR="00887344" w:rsidRPr="000D6848" w:rsidRDefault="00887344" w:rsidP="00952752">
      <w:pPr>
        <w:tabs>
          <w:tab w:val="left" w:pos="8640"/>
        </w:tabs>
        <w:autoSpaceDE w:val="0"/>
        <w:autoSpaceDN w:val="0"/>
        <w:adjustRightInd w:val="0"/>
        <w:rPr>
          <w:rFonts w:ascii="Helvetica" w:hAnsi="Helvetica"/>
          <w:b/>
        </w:rPr>
      </w:pPr>
    </w:p>
    <w:p w14:paraId="5E33F3C5" w14:textId="42017485" w:rsidR="00952752" w:rsidRPr="007C6009" w:rsidRDefault="00E27E6C" w:rsidP="007C6009">
      <w:pPr>
        <w:tabs>
          <w:tab w:val="left" w:pos="8640"/>
        </w:tabs>
        <w:autoSpaceDE w:val="0"/>
        <w:autoSpaceDN w:val="0"/>
        <w:adjustRightInd w:val="0"/>
        <w:jc w:val="both"/>
        <w:rPr>
          <w:rFonts w:ascii="Helvetica" w:hAnsi="Helvetica"/>
          <w:b/>
        </w:rPr>
      </w:pPr>
      <w:r>
        <w:rPr>
          <w:rFonts w:ascii="Helvetica" w:hAnsi="Helvetica"/>
          <w:b/>
        </w:rPr>
        <w:t>SUPER DIAMOND CLEAR</w:t>
      </w:r>
      <w:r w:rsidR="00CB7918">
        <w:rPr>
          <w:rFonts w:ascii="Helvetica" w:hAnsi="Helvetica"/>
          <w:b/>
        </w:rPr>
        <w:t xml:space="preserve"> </w:t>
      </w:r>
      <w:bookmarkStart w:id="0" w:name="_GoBack"/>
      <w:bookmarkEnd w:id="0"/>
      <w:r w:rsidRPr="00CB7918">
        <w:rPr>
          <w:rFonts w:ascii="Helvetica" w:hAnsi="Helvetica"/>
          <w:b/>
          <w:szCs w:val="28"/>
        </w:rPr>
        <w:t>350</w:t>
      </w:r>
      <w:r w:rsidR="00952752" w:rsidRPr="00CB7918">
        <w:rPr>
          <w:rFonts w:ascii="Helvetica" w:hAnsi="Helvetica"/>
          <w:b/>
          <w:sz w:val="22"/>
        </w:rPr>
        <w:t xml:space="preserve"> </w:t>
      </w:r>
      <w:r w:rsidR="00952752" w:rsidRPr="007C6009">
        <w:rPr>
          <w:rFonts w:ascii="Helvetica" w:hAnsi="Helvetica"/>
          <w:b/>
        </w:rPr>
        <w:t>est un agent de cure et de scellement à base de solvants spécialement conçu pour mûrir le nouveau béton afin que l'hydratation du ciment et le développement des résistances soient adéquats. De plus, le produit scelle la surface afin de procurer une résistance aux rayons UV et d'améliorer l'apparence du béton. Ce produit convient aux surfaces de béton extérieures et intérieures.</w:t>
      </w:r>
    </w:p>
    <w:p w14:paraId="0A1BC31B" w14:textId="77777777" w:rsidR="00952752" w:rsidRPr="00952752" w:rsidRDefault="00952752" w:rsidP="00952752">
      <w:pPr>
        <w:autoSpaceDE w:val="0"/>
        <w:autoSpaceDN w:val="0"/>
        <w:adjustRightInd w:val="0"/>
        <w:rPr>
          <w:rFonts w:ascii="Helvetica" w:hAnsi="Helvetica"/>
          <w:sz w:val="22"/>
          <w:szCs w:val="22"/>
        </w:rPr>
      </w:pPr>
    </w:p>
    <w:p w14:paraId="6618A3EB" w14:textId="51F83420" w:rsidR="00952752" w:rsidRPr="00952752" w:rsidRDefault="007C6009" w:rsidP="007C6009">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5A5568A7" w14:textId="77777777" w:rsidR="00952752" w:rsidRDefault="00952752" w:rsidP="00952752">
      <w:pPr>
        <w:ind w:right="-180"/>
        <w:rPr>
          <w:rFonts w:ascii="Helvetica" w:hAnsi="Helvetica"/>
          <w:b/>
          <w:sz w:val="22"/>
          <w:szCs w:val="22"/>
        </w:rPr>
      </w:pPr>
    </w:p>
    <w:p w14:paraId="172199E7" w14:textId="77777777" w:rsidR="007C6009" w:rsidRPr="00952752" w:rsidRDefault="007C6009" w:rsidP="00952752">
      <w:pPr>
        <w:ind w:right="-180"/>
        <w:rPr>
          <w:rFonts w:ascii="Helvetica" w:hAnsi="Helvetica"/>
          <w:b/>
          <w:sz w:val="22"/>
          <w:szCs w:val="22"/>
        </w:rPr>
      </w:pPr>
    </w:p>
    <w:p w14:paraId="199CB94B" w14:textId="77777777" w:rsidR="00952752" w:rsidRPr="00952752" w:rsidRDefault="00952752" w:rsidP="00CB7918">
      <w:pPr>
        <w:outlineLvl w:val="0"/>
        <w:rPr>
          <w:rFonts w:ascii="Helvetica" w:hAnsi="Helvetica"/>
          <w:sz w:val="22"/>
          <w:szCs w:val="22"/>
        </w:rPr>
      </w:pPr>
      <w:r>
        <w:rPr>
          <w:rFonts w:ascii="Helvetica" w:hAnsi="Helvetica"/>
          <w:sz w:val="22"/>
        </w:rPr>
        <w:t>PARTIE 2 :</w:t>
      </w:r>
      <w:r>
        <w:tab/>
      </w:r>
      <w:r>
        <w:rPr>
          <w:rFonts w:ascii="Helvetica" w:hAnsi="Helvetica"/>
          <w:sz w:val="22"/>
        </w:rPr>
        <w:t>PRODUIT</w:t>
      </w:r>
    </w:p>
    <w:p w14:paraId="2C7D37EE" w14:textId="77777777" w:rsidR="00952752" w:rsidRDefault="00952752" w:rsidP="00952752">
      <w:pPr>
        <w:rPr>
          <w:rFonts w:ascii="Helvetica" w:hAnsi="Helvetica"/>
          <w:sz w:val="22"/>
          <w:szCs w:val="22"/>
        </w:rPr>
      </w:pPr>
    </w:p>
    <w:p w14:paraId="7F19DFCC" w14:textId="77777777" w:rsidR="007C6009" w:rsidRPr="00952752" w:rsidRDefault="007C6009" w:rsidP="00952752">
      <w:pPr>
        <w:rPr>
          <w:rFonts w:ascii="Helvetica" w:hAnsi="Helvetica"/>
          <w:sz w:val="22"/>
          <w:szCs w:val="22"/>
        </w:rPr>
      </w:pPr>
    </w:p>
    <w:p w14:paraId="5AD77C74" w14:textId="221443EB" w:rsidR="00952752" w:rsidRPr="00952752" w:rsidRDefault="00952752" w:rsidP="00CB7918">
      <w:pPr>
        <w:autoSpaceDE w:val="0"/>
        <w:autoSpaceDN w:val="0"/>
        <w:adjustRightInd w:val="0"/>
        <w:outlineLvl w:val="0"/>
        <w:rPr>
          <w:rFonts w:ascii="Helvetica" w:hAnsi="Helvetica"/>
          <w:sz w:val="22"/>
          <w:szCs w:val="22"/>
        </w:rPr>
      </w:pPr>
      <w:r>
        <w:rPr>
          <w:rFonts w:ascii="Helvetica" w:hAnsi="Helvetica"/>
          <w:sz w:val="22"/>
        </w:rPr>
        <w:t>2.</w:t>
      </w:r>
      <w:r w:rsidR="007C6009">
        <w:rPr>
          <w:rFonts w:ascii="Helvetica" w:hAnsi="Helvetica"/>
          <w:sz w:val="22"/>
        </w:rPr>
        <w:t>1</w:t>
      </w:r>
      <w:r w:rsidR="007C6009">
        <w:rPr>
          <w:rFonts w:ascii="Helvetica" w:hAnsi="Helvetica"/>
          <w:sz w:val="22"/>
        </w:rPr>
        <w:tab/>
      </w:r>
      <w:r>
        <w:rPr>
          <w:rFonts w:ascii="Helvetica" w:hAnsi="Helvetica"/>
          <w:sz w:val="22"/>
        </w:rPr>
        <w:t>AGENT DE CURE ET DE SCELLEMENT</w:t>
      </w:r>
    </w:p>
    <w:p w14:paraId="17CE4390" w14:textId="77777777" w:rsidR="00952752" w:rsidRPr="00952752" w:rsidRDefault="00952752" w:rsidP="00952752">
      <w:pPr>
        <w:autoSpaceDE w:val="0"/>
        <w:autoSpaceDN w:val="0"/>
        <w:adjustRightInd w:val="0"/>
        <w:rPr>
          <w:rFonts w:ascii="Helvetica" w:hAnsi="Helvetica"/>
          <w:sz w:val="22"/>
          <w:szCs w:val="22"/>
        </w:rPr>
      </w:pPr>
    </w:p>
    <w:p w14:paraId="5F02A17C" w14:textId="4D4C2C85" w:rsidR="00952752" w:rsidRDefault="007C6009" w:rsidP="007C6009">
      <w:pPr>
        <w:autoSpaceDE w:val="0"/>
        <w:autoSpaceDN w:val="0"/>
        <w:adjustRightInd w:val="0"/>
        <w:ind w:left="1440" w:hanging="720"/>
        <w:jc w:val="both"/>
        <w:rPr>
          <w:rFonts w:ascii="Helvetica" w:hAnsi="Helvetica"/>
          <w:sz w:val="22"/>
        </w:rPr>
      </w:pPr>
      <w:r>
        <w:rPr>
          <w:rFonts w:ascii="Helvetica" w:hAnsi="Helvetica"/>
          <w:sz w:val="22"/>
        </w:rPr>
        <w:t>2.1.1</w:t>
      </w:r>
      <w:r w:rsidR="00952752">
        <w:rPr>
          <w:rFonts w:ascii="Helvetica" w:hAnsi="Helvetica"/>
          <w:sz w:val="22"/>
        </w:rPr>
        <w:t>.</w:t>
      </w:r>
      <w:r w:rsidR="00952752">
        <w:tab/>
      </w:r>
      <w:r w:rsidR="00952752">
        <w:rPr>
          <w:rFonts w:ascii="Helvetica" w:hAnsi="Helvetica"/>
          <w:sz w:val="22"/>
        </w:rPr>
        <w:t xml:space="preserve">Agent de cure et de scellement pour le béton. Agent de cure et de scellement acrylique prêt à l'emploi pour les surfaces en béton nouvelles ou existantes, intérieures ou extérieures, horizontales ou verticales. Le produit doit satisfaire aux exigences des normes suivantes : </w:t>
      </w:r>
    </w:p>
    <w:p w14:paraId="1754E36E" w14:textId="77777777" w:rsidR="007C6009" w:rsidRPr="00952752" w:rsidRDefault="007C6009" w:rsidP="007C6009">
      <w:pPr>
        <w:autoSpaceDE w:val="0"/>
        <w:autoSpaceDN w:val="0"/>
        <w:adjustRightInd w:val="0"/>
        <w:ind w:left="1440"/>
        <w:jc w:val="both"/>
        <w:rPr>
          <w:rFonts w:ascii="Helvetica" w:hAnsi="Helvetica"/>
          <w:sz w:val="22"/>
          <w:szCs w:val="22"/>
        </w:rPr>
      </w:pPr>
      <w:r>
        <w:rPr>
          <w:rFonts w:ascii="Helvetica" w:hAnsi="Helvetica"/>
          <w:sz w:val="22"/>
        </w:rPr>
        <w:t>ASTM C 1315, Type 1, Classe A et ASTM C 309, Type 1, Classes A et B</w:t>
      </w:r>
    </w:p>
    <w:p w14:paraId="2E3DE3B2" w14:textId="2EA5BC8B" w:rsidR="007C6009" w:rsidRDefault="007C6009" w:rsidP="007C6009">
      <w:pPr>
        <w:autoSpaceDE w:val="0"/>
        <w:autoSpaceDN w:val="0"/>
        <w:adjustRightInd w:val="0"/>
        <w:ind w:left="1440"/>
        <w:jc w:val="both"/>
        <w:rPr>
          <w:rFonts w:ascii="Helvetica" w:hAnsi="Helvetica"/>
          <w:sz w:val="22"/>
        </w:rPr>
      </w:pPr>
      <w:r>
        <w:rPr>
          <w:rFonts w:ascii="Helvetica" w:hAnsi="Helvetica"/>
          <w:sz w:val="22"/>
        </w:rPr>
        <w:t>AASHTO M 148, Type 1, Classes A et B</w:t>
      </w:r>
    </w:p>
    <w:p w14:paraId="7E54CB58" w14:textId="30E86418" w:rsidR="007C6009" w:rsidRPr="00E27E6C" w:rsidRDefault="007C6009" w:rsidP="007C6009">
      <w:pPr>
        <w:autoSpaceDE w:val="0"/>
        <w:autoSpaceDN w:val="0"/>
        <w:adjustRightInd w:val="0"/>
        <w:ind w:left="1440" w:hanging="720"/>
        <w:jc w:val="both"/>
        <w:rPr>
          <w:rFonts w:ascii="Helvetica" w:hAnsi="Helvetica"/>
          <w:sz w:val="22"/>
          <w:lang w:val="en-CA"/>
        </w:rPr>
      </w:pPr>
      <w:r w:rsidRPr="00E27E6C">
        <w:rPr>
          <w:rFonts w:ascii="Helvetica" w:hAnsi="Helvetica"/>
          <w:sz w:val="22"/>
          <w:lang w:val="en-CA"/>
        </w:rPr>
        <w:t>2.1.2.</w:t>
      </w:r>
      <w:r w:rsidRPr="00E27E6C">
        <w:rPr>
          <w:rFonts w:ascii="Helvetica" w:hAnsi="Helvetica"/>
          <w:sz w:val="22"/>
          <w:lang w:val="en-CA"/>
        </w:rPr>
        <w:tab/>
        <w:t>Produit :</w:t>
      </w:r>
    </w:p>
    <w:p w14:paraId="1609F7CA" w14:textId="08BA9CCC" w:rsidR="007C6009" w:rsidRPr="00E27E6C" w:rsidRDefault="007C6009" w:rsidP="007C6009">
      <w:pPr>
        <w:autoSpaceDE w:val="0"/>
        <w:autoSpaceDN w:val="0"/>
        <w:adjustRightInd w:val="0"/>
        <w:ind w:left="1440" w:hanging="720"/>
        <w:jc w:val="both"/>
        <w:rPr>
          <w:rFonts w:ascii="Helvetica" w:hAnsi="Helvetica"/>
          <w:sz w:val="22"/>
          <w:lang w:val="en-CA"/>
        </w:rPr>
      </w:pPr>
      <w:r w:rsidRPr="00E27E6C">
        <w:rPr>
          <w:rFonts w:ascii="Helvetica" w:hAnsi="Helvetica"/>
          <w:sz w:val="22"/>
          <w:lang w:val="en-CA"/>
        </w:rPr>
        <w:tab/>
        <w:t>2.1.2.1.</w:t>
      </w:r>
      <w:r w:rsidRPr="00E27E6C">
        <w:rPr>
          <w:rFonts w:ascii="Helvetica" w:hAnsi="Helvetica"/>
          <w:sz w:val="22"/>
          <w:lang w:val="en-CA"/>
        </w:rPr>
        <w:tab/>
        <w:t>Euclid Canada; SUPER DIAMOND CLEAR</w:t>
      </w:r>
      <w:r w:rsidR="00E27E6C" w:rsidRPr="00E27E6C">
        <w:rPr>
          <w:rFonts w:ascii="Helvetica" w:hAnsi="Helvetica"/>
          <w:vertAlign w:val="subscript"/>
        </w:rPr>
        <w:t>350</w:t>
      </w:r>
    </w:p>
    <w:p w14:paraId="5C3997E6" w14:textId="64119C5C" w:rsidR="00952752" w:rsidRDefault="007C6009" w:rsidP="007C6009">
      <w:pPr>
        <w:autoSpaceDE w:val="0"/>
        <w:autoSpaceDN w:val="0"/>
        <w:adjustRightInd w:val="0"/>
        <w:ind w:left="1440" w:hanging="720"/>
        <w:jc w:val="both"/>
        <w:rPr>
          <w:rStyle w:val="Hyperlink"/>
          <w:rFonts w:ascii="Helvetica" w:hAnsi="Helvetica"/>
          <w:color w:val="auto"/>
          <w:sz w:val="22"/>
        </w:rPr>
      </w:pPr>
      <w:r w:rsidRPr="00E27E6C">
        <w:rPr>
          <w:rFonts w:ascii="Helvetica" w:hAnsi="Helvetica"/>
          <w:sz w:val="22"/>
          <w:lang w:val="en-CA"/>
        </w:rPr>
        <w:tab/>
      </w:r>
      <w:r>
        <w:rPr>
          <w:rFonts w:ascii="Helvetica" w:hAnsi="Helvetica"/>
          <w:sz w:val="22"/>
        </w:rPr>
        <w:t>2.1.2.2.</w:t>
      </w:r>
      <w:r>
        <w:rPr>
          <w:rFonts w:ascii="Helvetica" w:hAnsi="Helvetica"/>
          <w:sz w:val="22"/>
        </w:rPr>
        <w:tab/>
      </w:r>
      <w:hyperlink r:id="rId8">
        <w:r>
          <w:rPr>
            <w:rStyle w:val="Hyperlink"/>
            <w:rFonts w:ascii="Helvetica" w:hAnsi="Helvetica"/>
            <w:color w:val="auto"/>
            <w:sz w:val="22"/>
          </w:rPr>
          <w:t>www.euclidchemical.com</w:t>
        </w:r>
      </w:hyperlink>
    </w:p>
    <w:p w14:paraId="12A86A50" w14:textId="77777777" w:rsidR="007C6009" w:rsidRPr="00952752" w:rsidRDefault="007C6009" w:rsidP="007C6009">
      <w:pPr>
        <w:autoSpaceDE w:val="0"/>
        <w:autoSpaceDN w:val="0"/>
        <w:adjustRightInd w:val="0"/>
        <w:ind w:left="1440" w:hanging="720"/>
        <w:jc w:val="both"/>
        <w:rPr>
          <w:rFonts w:ascii="Helvetica" w:hAnsi="Helvetica"/>
          <w:sz w:val="22"/>
          <w:szCs w:val="22"/>
        </w:rPr>
      </w:pPr>
    </w:p>
    <w:p w14:paraId="28852EF1" w14:textId="77777777" w:rsidR="00952752" w:rsidRPr="00952752" w:rsidRDefault="00952752" w:rsidP="007C6009">
      <w:pPr>
        <w:ind w:left="2160"/>
        <w:jc w:val="both"/>
        <w:rPr>
          <w:rFonts w:ascii="Helvetica" w:hAnsi="Helvetica"/>
          <w:sz w:val="22"/>
          <w:szCs w:val="22"/>
        </w:rPr>
      </w:pPr>
    </w:p>
    <w:p w14:paraId="1866ABF8" w14:textId="57B1A182" w:rsidR="00952752" w:rsidRPr="00952752" w:rsidRDefault="00952752" w:rsidP="00CB7918">
      <w:pPr>
        <w:ind w:left="720" w:hanging="720"/>
        <w:jc w:val="both"/>
        <w:outlineLvl w:val="0"/>
        <w:rPr>
          <w:rFonts w:ascii="Helvetica" w:hAnsi="Helvetica"/>
          <w:sz w:val="22"/>
          <w:szCs w:val="22"/>
        </w:rPr>
      </w:pPr>
      <w:r>
        <w:rPr>
          <w:rFonts w:ascii="Helvetica" w:hAnsi="Helvetica"/>
          <w:sz w:val="22"/>
        </w:rPr>
        <w:t>2.</w:t>
      </w:r>
      <w:r w:rsidR="007C6009">
        <w:rPr>
          <w:rFonts w:ascii="Helvetica" w:hAnsi="Helvetica"/>
          <w:sz w:val="22"/>
        </w:rPr>
        <w:t>2</w:t>
      </w:r>
      <w:r>
        <w:tab/>
      </w:r>
      <w:r>
        <w:rPr>
          <w:rFonts w:ascii="Helvetica" w:hAnsi="Helvetica"/>
          <w:sz w:val="22"/>
        </w:rPr>
        <w:t xml:space="preserve">Le fabricant doit être certifié ISO 9001 pour la qualité. </w:t>
      </w:r>
    </w:p>
    <w:p w14:paraId="35E00975" w14:textId="77777777" w:rsidR="00952752" w:rsidRDefault="00952752" w:rsidP="00952752">
      <w:pPr>
        <w:rPr>
          <w:rFonts w:ascii="Helvetica" w:hAnsi="Helvetica"/>
          <w:sz w:val="22"/>
          <w:szCs w:val="22"/>
        </w:rPr>
      </w:pPr>
    </w:p>
    <w:p w14:paraId="68125358" w14:textId="77777777" w:rsidR="007C6009" w:rsidRDefault="007C6009" w:rsidP="00952752">
      <w:pPr>
        <w:rPr>
          <w:rFonts w:ascii="Helvetica" w:hAnsi="Helvetica"/>
          <w:sz w:val="22"/>
          <w:szCs w:val="22"/>
        </w:rPr>
      </w:pPr>
    </w:p>
    <w:p w14:paraId="1EAB8DBF" w14:textId="77777777" w:rsidR="007C6009" w:rsidRPr="00952752" w:rsidRDefault="007C6009" w:rsidP="00952752">
      <w:pPr>
        <w:rPr>
          <w:rFonts w:ascii="Helvetica" w:hAnsi="Helvetica"/>
          <w:sz w:val="22"/>
          <w:szCs w:val="22"/>
        </w:rPr>
      </w:pPr>
    </w:p>
    <w:p w14:paraId="6ED7A877" w14:textId="77777777" w:rsidR="00952752" w:rsidRPr="00952752" w:rsidRDefault="00952752" w:rsidP="00CB7918">
      <w:pPr>
        <w:tabs>
          <w:tab w:val="left" w:pos="1440"/>
        </w:tabs>
        <w:autoSpaceDE w:val="0"/>
        <w:autoSpaceDN w:val="0"/>
        <w:adjustRightInd w:val="0"/>
        <w:outlineLvl w:val="0"/>
        <w:rPr>
          <w:rFonts w:ascii="Helvetica" w:hAnsi="Helvetica"/>
          <w:bCs/>
          <w:sz w:val="22"/>
          <w:szCs w:val="22"/>
        </w:rPr>
      </w:pPr>
      <w:r>
        <w:rPr>
          <w:rFonts w:ascii="Helvetica" w:hAnsi="Helvetica"/>
          <w:sz w:val="22"/>
        </w:rPr>
        <w:t xml:space="preserve">PARTIE 3 : </w:t>
      </w:r>
      <w:r>
        <w:tab/>
      </w:r>
      <w:r>
        <w:rPr>
          <w:rFonts w:ascii="Helvetica" w:hAnsi="Helvetica"/>
          <w:sz w:val="22"/>
        </w:rPr>
        <w:t>EXÉCUTION</w:t>
      </w:r>
    </w:p>
    <w:p w14:paraId="6266CAB3" w14:textId="77777777" w:rsidR="00952752" w:rsidRPr="00952752" w:rsidRDefault="00952752" w:rsidP="00952752">
      <w:pPr>
        <w:autoSpaceDE w:val="0"/>
        <w:autoSpaceDN w:val="0"/>
        <w:adjustRightInd w:val="0"/>
        <w:rPr>
          <w:rFonts w:ascii="Helvetica" w:hAnsi="Helvetica"/>
          <w:bCs/>
          <w:sz w:val="22"/>
          <w:szCs w:val="22"/>
        </w:rPr>
      </w:pPr>
    </w:p>
    <w:p w14:paraId="1C7B1D68" w14:textId="5F9B4987" w:rsidR="00952752" w:rsidRPr="00952752" w:rsidRDefault="00952752" w:rsidP="00952752">
      <w:pPr>
        <w:autoSpaceDE w:val="0"/>
        <w:autoSpaceDN w:val="0"/>
        <w:adjustRightInd w:val="0"/>
        <w:rPr>
          <w:rFonts w:ascii="Helvetica" w:hAnsi="Helvetica"/>
          <w:bCs/>
          <w:sz w:val="22"/>
          <w:szCs w:val="22"/>
        </w:rPr>
      </w:pPr>
      <w:r>
        <w:rPr>
          <w:rFonts w:ascii="Helvetica" w:hAnsi="Helvetica"/>
          <w:sz w:val="22"/>
        </w:rPr>
        <w:t>3.</w:t>
      </w:r>
      <w:r w:rsidR="007C6009">
        <w:rPr>
          <w:rFonts w:ascii="Helvetica" w:hAnsi="Helvetica"/>
          <w:sz w:val="22"/>
        </w:rPr>
        <w:t>1</w:t>
      </w:r>
      <w:r>
        <w:rPr>
          <w:rFonts w:ascii="Helvetica" w:hAnsi="Helvetica"/>
          <w:sz w:val="22"/>
        </w:rPr>
        <w:t xml:space="preserve"> </w:t>
      </w:r>
      <w:r>
        <w:tab/>
      </w:r>
      <w:r>
        <w:rPr>
          <w:rFonts w:ascii="Helvetica" w:hAnsi="Helvetica"/>
          <w:sz w:val="22"/>
        </w:rPr>
        <w:t>EXAMEN</w:t>
      </w:r>
    </w:p>
    <w:p w14:paraId="3A23D33B" w14:textId="77777777" w:rsidR="00952752" w:rsidRPr="00952752" w:rsidRDefault="00952752" w:rsidP="00952752">
      <w:pPr>
        <w:autoSpaceDE w:val="0"/>
        <w:autoSpaceDN w:val="0"/>
        <w:adjustRightInd w:val="0"/>
        <w:rPr>
          <w:rFonts w:ascii="Helvetica" w:hAnsi="Helvetica"/>
          <w:bCs/>
          <w:sz w:val="22"/>
          <w:szCs w:val="22"/>
        </w:rPr>
      </w:pPr>
    </w:p>
    <w:p w14:paraId="0B6B5DF8" w14:textId="31C79203"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3.1.1</w:t>
      </w:r>
      <w:r w:rsidR="00952752">
        <w:rPr>
          <w:rFonts w:ascii="Helvetica" w:hAnsi="Helvetica"/>
          <w:sz w:val="22"/>
        </w:rPr>
        <w:t xml:space="preserve">. </w:t>
      </w:r>
      <w:r w:rsidR="00952752">
        <w:tab/>
      </w:r>
      <w:r w:rsidR="00952752">
        <w:rPr>
          <w:rFonts w:ascii="Helvetica" w:hAnsi="Helvetica"/>
          <w:sz w:val="22"/>
        </w:rPr>
        <w:t xml:space="preserve">Lorsque l'agent de cure </w:t>
      </w:r>
      <w:r w:rsidR="00952752" w:rsidRPr="000D6848">
        <w:rPr>
          <w:rFonts w:ascii="Helvetica" w:hAnsi="Helvetica"/>
          <w:sz w:val="22"/>
        </w:rPr>
        <w:t>et de scellement est utilisé sur du béton existant, examiner la surface. Aviser le rédacteur de devis si les</w:t>
      </w:r>
      <w:r w:rsidR="00952752">
        <w:rPr>
          <w:rFonts w:ascii="Helvetica" w:hAnsi="Helvetica"/>
          <w:sz w:val="22"/>
        </w:rPr>
        <w:t xml:space="preserve"> surfaces ne sont pas acceptables. Ne pas entreprendre la préparation de la surface ou procéder à l'application avant la rectification des conditions inacceptables.</w:t>
      </w:r>
    </w:p>
    <w:p w14:paraId="3100BD46" w14:textId="77777777" w:rsidR="00952752" w:rsidRPr="00952752" w:rsidRDefault="00952752" w:rsidP="00952752">
      <w:pPr>
        <w:autoSpaceDE w:val="0"/>
        <w:autoSpaceDN w:val="0"/>
        <w:adjustRightInd w:val="0"/>
        <w:ind w:firstLine="720"/>
        <w:rPr>
          <w:rFonts w:ascii="Helvetica" w:hAnsi="Helvetica"/>
          <w:bCs/>
          <w:sz w:val="22"/>
          <w:szCs w:val="22"/>
        </w:rPr>
      </w:pPr>
    </w:p>
    <w:p w14:paraId="0469F987" w14:textId="0E328B4D" w:rsidR="00952752" w:rsidRPr="00952752" w:rsidRDefault="00952752" w:rsidP="00CB7918">
      <w:pPr>
        <w:autoSpaceDE w:val="0"/>
        <w:autoSpaceDN w:val="0"/>
        <w:adjustRightInd w:val="0"/>
        <w:outlineLvl w:val="0"/>
        <w:rPr>
          <w:rFonts w:ascii="Helvetica" w:hAnsi="Helvetica"/>
          <w:bCs/>
          <w:sz w:val="22"/>
          <w:szCs w:val="22"/>
        </w:rPr>
      </w:pPr>
      <w:r>
        <w:rPr>
          <w:rFonts w:ascii="Helvetica" w:hAnsi="Helvetica"/>
          <w:sz w:val="22"/>
        </w:rPr>
        <w:t>3.</w:t>
      </w:r>
      <w:r w:rsidR="007C6009">
        <w:rPr>
          <w:rFonts w:ascii="Helvetica" w:hAnsi="Helvetica"/>
          <w:sz w:val="22"/>
        </w:rPr>
        <w:t>2</w:t>
      </w:r>
      <w:r>
        <w:tab/>
      </w:r>
      <w:r>
        <w:rPr>
          <w:rFonts w:ascii="Helvetica" w:hAnsi="Helvetica"/>
          <w:sz w:val="22"/>
        </w:rPr>
        <w:t xml:space="preserve"> PRÉPARATION DE LA SURFACE</w:t>
      </w:r>
    </w:p>
    <w:p w14:paraId="70967460" w14:textId="77777777" w:rsidR="00952752" w:rsidRPr="00952752" w:rsidRDefault="00952752" w:rsidP="00952752">
      <w:pPr>
        <w:autoSpaceDE w:val="0"/>
        <w:autoSpaceDN w:val="0"/>
        <w:adjustRightInd w:val="0"/>
        <w:rPr>
          <w:rFonts w:ascii="Helvetica" w:hAnsi="Helvetica"/>
          <w:bCs/>
          <w:sz w:val="22"/>
          <w:szCs w:val="22"/>
        </w:rPr>
      </w:pPr>
    </w:p>
    <w:p w14:paraId="56FB79E4" w14:textId="3E50AD9B"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3.2.1</w:t>
      </w:r>
      <w:r w:rsidR="00952752">
        <w:rPr>
          <w:rFonts w:ascii="Helvetica" w:hAnsi="Helvetica"/>
          <w:sz w:val="22"/>
        </w:rPr>
        <w:t xml:space="preserve">. </w:t>
      </w:r>
      <w:r w:rsidR="00952752">
        <w:tab/>
      </w:r>
      <w:r w:rsidR="00952752">
        <w:rPr>
          <w:rFonts w:ascii="Helvetica" w:hAnsi="Helvetica"/>
          <w:sz w:val="22"/>
        </w:rPr>
        <w:t>Lorsque le produit est appliqué sur du béton existant, préparer les surfaces en béton selon les directives écrites du fabricant.</w:t>
      </w:r>
    </w:p>
    <w:p w14:paraId="087FF2C7" w14:textId="60BB2D8C" w:rsidR="00952752" w:rsidRPr="00952752" w:rsidRDefault="007C6009" w:rsidP="007C6009">
      <w:pPr>
        <w:autoSpaceDE w:val="0"/>
        <w:autoSpaceDN w:val="0"/>
        <w:adjustRightInd w:val="0"/>
        <w:ind w:left="720"/>
        <w:jc w:val="both"/>
        <w:rPr>
          <w:rFonts w:ascii="Helvetica" w:hAnsi="Helvetica"/>
          <w:sz w:val="22"/>
          <w:szCs w:val="22"/>
        </w:rPr>
      </w:pPr>
      <w:r>
        <w:rPr>
          <w:rFonts w:ascii="Helvetica" w:hAnsi="Helvetica"/>
          <w:sz w:val="22"/>
        </w:rPr>
        <w:t>3.2.2</w:t>
      </w:r>
      <w:r w:rsidR="00952752">
        <w:rPr>
          <w:rFonts w:ascii="Helvetica" w:hAnsi="Helvetica"/>
          <w:sz w:val="22"/>
        </w:rPr>
        <w:t xml:space="preserve">. </w:t>
      </w:r>
      <w:r w:rsidR="00952752">
        <w:tab/>
      </w:r>
      <w:r w:rsidR="00952752">
        <w:rPr>
          <w:rFonts w:ascii="Helvetica" w:hAnsi="Helvetica"/>
          <w:sz w:val="22"/>
        </w:rPr>
        <w:t>S'assurer que les surfaces sont propres et exemptes d'eau stagnante.</w:t>
      </w:r>
    </w:p>
    <w:p w14:paraId="2F9172B1" w14:textId="33103294"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3.2.3</w:t>
      </w:r>
      <w:r w:rsidR="00952752">
        <w:rPr>
          <w:rFonts w:ascii="Helvetica" w:hAnsi="Helvetica"/>
          <w:sz w:val="22"/>
        </w:rPr>
        <w:t xml:space="preserve">. </w:t>
      </w:r>
      <w:r w:rsidR="00952752">
        <w:tab/>
      </w:r>
      <w:r w:rsidR="00952752">
        <w:rPr>
          <w:rFonts w:ascii="Helvetica" w:hAnsi="Helvetica"/>
          <w:sz w:val="22"/>
        </w:rPr>
        <w:t>Retirer la saleté, la poussière, l'huile, la graisse, les agents de scellement et les autres matériaux qui pourraient nuire à l'adhésion de l'agent de cure et de scellement.</w:t>
      </w:r>
    </w:p>
    <w:p w14:paraId="79E9C531" w14:textId="77777777" w:rsidR="00952752" w:rsidRPr="00952752" w:rsidRDefault="00952752" w:rsidP="00952752">
      <w:pPr>
        <w:rPr>
          <w:rFonts w:ascii="Helvetica" w:hAnsi="Helvetica"/>
          <w:sz w:val="22"/>
          <w:szCs w:val="22"/>
        </w:rPr>
      </w:pPr>
    </w:p>
    <w:p w14:paraId="183EE14A" w14:textId="364884F6" w:rsidR="00952752" w:rsidRPr="00952752" w:rsidRDefault="00952752" w:rsidP="00CB7918">
      <w:pPr>
        <w:autoSpaceDE w:val="0"/>
        <w:autoSpaceDN w:val="0"/>
        <w:adjustRightInd w:val="0"/>
        <w:outlineLvl w:val="0"/>
        <w:rPr>
          <w:rFonts w:ascii="Helvetica" w:hAnsi="Helvetica"/>
          <w:bCs/>
          <w:sz w:val="22"/>
          <w:szCs w:val="22"/>
        </w:rPr>
      </w:pPr>
      <w:r>
        <w:rPr>
          <w:rFonts w:ascii="Helvetica" w:hAnsi="Helvetica"/>
          <w:sz w:val="22"/>
        </w:rPr>
        <w:t>3.</w:t>
      </w:r>
      <w:r w:rsidR="007C6009">
        <w:rPr>
          <w:rFonts w:ascii="Helvetica" w:hAnsi="Helvetica"/>
          <w:sz w:val="22"/>
        </w:rPr>
        <w:t>3</w:t>
      </w:r>
      <w:r>
        <w:rPr>
          <w:rFonts w:ascii="Helvetica" w:hAnsi="Helvetica"/>
          <w:sz w:val="22"/>
        </w:rPr>
        <w:t xml:space="preserve"> </w:t>
      </w:r>
      <w:r>
        <w:tab/>
      </w:r>
      <w:r>
        <w:rPr>
          <w:rFonts w:ascii="Helvetica" w:hAnsi="Helvetica"/>
          <w:sz w:val="22"/>
        </w:rPr>
        <w:t>APPLICATION</w:t>
      </w:r>
    </w:p>
    <w:p w14:paraId="3F558A5B" w14:textId="77777777" w:rsidR="00952752" w:rsidRPr="00952752" w:rsidRDefault="00952752" w:rsidP="00952752">
      <w:pPr>
        <w:autoSpaceDE w:val="0"/>
        <w:autoSpaceDN w:val="0"/>
        <w:adjustRightInd w:val="0"/>
        <w:rPr>
          <w:rFonts w:ascii="Helvetica" w:hAnsi="Helvetica"/>
          <w:bCs/>
          <w:sz w:val="22"/>
          <w:szCs w:val="22"/>
        </w:rPr>
      </w:pPr>
    </w:p>
    <w:p w14:paraId="4FA9A0EC" w14:textId="0318E98A"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3.3.1</w:t>
      </w:r>
      <w:r w:rsidR="00952752">
        <w:rPr>
          <w:rFonts w:ascii="Helvetica" w:hAnsi="Helvetica"/>
          <w:sz w:val="22"/>
        </w:rPr>
        <w:t>.</w:t>
      </w:r>
      <w:r w:rsidR="00952752">
        <w:tab/>
      </w:r>
      <w:r w:rsidR="00952752">
        <w:rPr>
          <w:rFonts w:ascii="Helvetica" w:hAnsi="Helvetica"/>
          <w:sz w:val="22"/>
        </w:rPr>
        <w:t>Afin d’assurer une cure adéquate du béton fraîchement mis en place, appliquer SUPER DIAMOND CLEAR TB le plus rapidement possible après la finition et/ou immédiatement après la disparition de l’apparence lustrée de la surface humide.</w:t>
      </w:r>
    </w:p>
    <w:p w14:paraId="398F4BBC" w14:textId="12BD31AE"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3.3.2</w:t>
      </w:r>
      <w:r w:rsidR="00952752">
        <w:rPr>
          <w:rFonts w:ascii="Helvetica" w:hAnsi="Helvetica"/>
          <w:sz w:val="22"/>
        </w:rPr>
        <w:t xml:space="preserve">. </w:t>
      </w:r>
      <w:r w:rsidR="00952752">
        <w:tab/>
      </w:r>
      <w:r w:rsidR="00952752">
        <w:rPr>
          <w:rFonts w:ascii="Helvetica" w:hAnsi="Helvetica"/>
          <w:sz w:val="22"/>
        </w:rPr>
        <w:t>Appliquer l'agent de cure et de scellement sur les surfaces en béton selon les directives écrites du fabricant.</w:t>
      </w:r>
    </w:p>
    <w:p w14:paraId="49594882" w14:textId="2C4299A5"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3.3.3</w:t>
      </w:r>
      <w:r w:rsidR="00952752">
        <w:rPr>
          <w:rFonts w:ascii="Helvetica" w:hAnsi="Helvetica"/>
          <w:sz w:val="22"/>
        </w:rPr>
        <w:t xml:space="preserve">. </w:t>
      </w:r>
      <w:r w:rsidR="00952752">
        <w:tab/>
      </w:r>
      <w:r w:rsidR="00952752">
        <w:rPr>
          <w:rFonts w:ascii="Helvetica" w:hAnsi="Helvetica"/>
          <w:sz w:val="22"/>
        </w:rPr>
        <w:t>Appliquer le produit selon un taux d'application uniforme en respectant les directives écrites du fabricant.</w:t>
      </w:r>
    </w:p>
    <w:p w14:paraId="013F7B92" w14:textId="1D07DC29"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3.3.4</w:t>
      </w:r>
      <w:r w:rsidR="00952752">
        <w:rPr>
          <w:rFonts w:ascii="Helvetica" w:hAnsi="Helvetica"/>
          <w:sz w:val="22"/>
        </w:rPr>
        <w:t xml:space="preserve">. </w:t>
      </w:r>
      <w:r w:rsidR="00952752">
        <w:tab/>
      </w:r>
      <w:r w:rsidR="00952752">
        <w:rPr>
          <w:rFonts w:ascii="Helvetica" w:hAnsi="Helvetica"/>
          <w:sz w:val="22"/>
        </w:rPr>
        <w:t>Lorsque le produit est utilisé pour la cure du béton frais, l'appliquer le plus rapidement possible après la finition et/ou immédiatement après la disparition de l’apparence lustrée de la surface humide.</w:t>
      </w:r>
    </w:p>
    <w:p w14:paraId="7B74496E" w14:textId="7A7B7818"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3.3.5</w:t>
      </w:r>
      <w:r w:rsidR="00952752">
        <w:rPr>
          <w:rFonts w:ascii="Helvetica" w:hAnsi="Helvetica"/>
          <w:sz w:val="22"/>
        </w:rPr>
        <w:t xml:space="preserve">. </w:t>
      </w:r>
      <w:r w:rsidR="00952752">
        <w:tab/>
      </w:r>
      <w:r w:rsidR="00952752">
        <w:rPr>
          <w:rFonts w:ascii="Helvetica" w:hAnsi="Helvetica"/>
          <w:sz w:val="22"/>
        </w:rPr>
        <w:t>Ne pas appliquer sur du béton qui sera ultérieurement couvert de chapes, de revêtements époxydiques, de revêtements à base d'uréthane ou d'adhésifs époxydiques.</w:t>
      </w:r>
    </w:p>
    <w:p w14:paraId="37320669" w14:textId="3F11B959" w:rsidR="00952752" w:rsidRPr="00952752" w:rsidRDefault="007C6009" w:rsidP="007C6009">
      <w:pPr>
        <w:autoSpaceDE w:val="0"/>
        <w:autoSpaceDN w:val="0"/>
        <w:adjustRightInd w:val="0"/>
        <w:ind w:left="720"/>
        <w:jc w:val="both"/>
        <w:rPr>
          <w:rFonts w:ascii="Helvetica" w:hAnsi="Helvetica"/>
          <w:sz w:val="22"/>
          <w:szCs w:val="22"/>
        </w:rPr>
      </w:pPr>
      <w:r>
        <w:rPr>
          <w:rFonts w:ascii="Helvetica" w:hAnsi="Helvetica"/>
          <w:sz w:val="22"/>
        </w:rPr>
        <w:t>3.3.6</w:t>
      </w:r>
      <w:r w:rsidR="00952752">
        <w:rPr>
          <w:rFonts w:ascii="Helvetica" w:hAnsi="Helvetica"/>
          <w:sz w:val="22"/>
        </w:rPr>
        <w:t xml:space="preserve">. </w:t>
      </w:r>
      <w:r w:rsidR="00952752">
        <w:tab/>
      </w:r>
      <w:r w:rsidR="00952752">
        <w:rPr>
          <w:rFonts w:ascii="Helvetica" w:hAnsi="Helvetica"/>
          <w:sz w:val="22"/>
        </w:rPr>
        <w:t>Ne pas utiliser le produit à titre d'antiadhérent pour la construction « tilt-up ».</w:t>
      </w:r>
    </w:p>
    <w:p w14:paraId="152CBC7E" w14:textId="763C316A" w:rsidR="00952752" w:rsidRPr="00952752" w:rsidRDefault="007C6009" w:rsidP="007C6009">
      <w:pPr>
        <w:autoSpaceDE w:val="0"/>
        <w:autoSpaceDN w:val="0"/>
        <w:adjustRightInd w:val="0"/>
        <w:ind w:left="720"/>
        <w:jc w:val="both"/>
        <w:rPr>
          <w:rFonts w:ascii="Helvetica" w:hAnsi="Helvetica"/>
          <w:sz w:val="22"/>
          <w:szCs w:val="22"/>
        </w:rPr>
      </w:pPr>
      <w:r>
        <w:rPr>
          <w:rFonts w:ascii="Helvetica" w:hAnsi="Helvetica"/>
          <w:sz w:val="22"/>
        </w:rPr>
        <w:t>3.3.7</w:t>
      </w:r>
      <w:r w:rsidR="00952752">
        <w:rPr>
          <w:rFonts w:ascii="Helvetica" w:hAnsi="Helvetica"/>
          <w:sz w:val="22"/>
        </w:rPr>
        <w:t xml:space="preserve">. </w:t>
      </w:r>
      <w:r w:rsidR="00952752">
        <w:tab/>
      </w:r>
      <w:r w:rsidR="00952752">
        <w:rPr>
          <w:rFonts w:ascii="Helvetica" w:hAnsi="Helvetica"/>
          <w:sz w:val="22"/>
        </w:rPr>
        <w:t>Ne pas diluer l'agent de cure et de scellement.</w:t>
      </w:r>
    </w:p>
    <w:p w14:paraId="7047F926" w14:textId="1C4A6AA0" w:rsidR="00952752" w:rsidRPr="00952752" w:rsidRDefault="007C6009" w:rsidP="007C6009">
      <w:pPr>
        <w:tabs>
          <w:tab w:val="left" w:pos="720"/>
        </w:tabs>
        <w:ind w:left="1440" w:hanging="720"/>
        <w:jc w:val="both"/>
        <w:rPr>
          <w:rFonts w:ascii="Helvetica" w:hAnsi="Helvetica"/>
          <w:sz w:val="22"/>
          <w:szCs w:val="22"/>
        </w:rPr>
      </w:pPr>
      <w:r>
        <w:rPr>
          <w:rFonts w:ascii="Helvetica" w:hAnsi="Helvetica"/>
          <w:sz w:val="22"/>
        </w:rPr>
        <w:t>3.3.8</w:t>
      </w:r>
      <w:r w:rsidR="00952752">
        <w:rPr>
          <w:rFonts w:ascii="Helvetica" w:hAnsi="Helvetica"/>
          <w:sz w:val="22"/>
        </w:rPr>
        <w:t xml:space="preserve">. </w:t>
      </w:r>
      <w:r w:rsidR="00952752">
        <w:tab/>
      </w:r>
      <w:r w:rsidR="00952752">
        <w:rPr>
          <w:rFonts w:ascii="Helvetica" w:hAnsi="Helvetica"/>
          <w:sz w:val="22"/>
        </w:rPr>
        <w:t xml:space="preserve">Effectuer la cure des surfaces en béton conformément aux directives de la </w:t>
      </w:r>
      <w:r>
        <w:rPr>
          <w:rFonts w:ascii="Helvetica" w:hAnsi="Helvetica"/>
          <w:sz w:val="22"/>
        </w:rPr>
        <w:t>section 03300</w:t>
      </w:r>
    </w:p>
    <w:p w14:paraId="142E1CAB" w14:textId="77777777" w:rsidR="00952752" w:rsidRPr="00952752" w:rsidRDefault="00952752" w:rsidP="007C6009">
      <w:pPr>
        <w:ind w:firstLine="720"/>
        <w:jc w:val="both"/>
        <w:rPr>
          <w:rFonts w:ascii="Helvetica" w:hAnsi="Helvetica"/>
          <w:sz w:val="22"/>
          <w:szCs w:val="22"/>
        </w:rPr>
      </w:pPr>
    </w:p>
    <w:p w14:paraId="480E9B52" w14:textId="77777777" w:rsidR="0070515E" w:rsidRPr="00952752" w:rsidRDefault="0070515E" w:rsidP="00952752">
      <w:pPr>
        <w:rPr>
          <w:rFonts w:ascii="Helvetica" w:hAnsi="Helvetica"/>
          <w:sz w:val="22"/>
          <w:szCs w:val="22"/>
        </w:rPr>
      </w:pPr>
    </w:p>
    <w:sectPr w:rsidR="0070515E" w:rsidRPr="00952752" w:rsidSect="000D6848">
      <w:headerReference w:type="even" r:id="rId9"/>
      <w:headerReference w:type="default" r:id="rId10"/>
      <w:footerReference w:type="even" r:id="rId11"/>
      <w:footerReference w:type="default" r:id="rId12"/>
      <w:headerReference w:type="first" r:id="rId13"/>
      <w:footerReference w:type="first" r:id="rId14"/>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6AE1C" w14:textId="77777777" w:rsidR="0075319D" w:rsidRDefault="0075319D">
      <w:r>
        <w:separator/>
      </w:r>
    </w:p>
  </w:endnote>
  <w:endnote w:type="continuationSeparator" w:id="0">
    <w:p w14:paraId="2931D1E7" w14:textId="77777777" w:rsidR="0075319D" w:rsidRDefault="0075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HelveticaNeue">
    <w:altName w:val="Helvetica Neue"/>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05496D" w14:textId="77777777" w:rsidR="006C27B7" w:rsidRDefault="006C27B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17E8D5" w14:textId="62C04587" w:rsidR="002766BC" w:rsidRPr="000D6848" w:rsidRDefault="000D6848" w:rsidP="00B606DB">
    <w:pPr>
      <w:pStyle w:val="Footer"/>
      <w:tabs>
        <w:tab w:val="clear" w:pos="4320"/>
        <w:tab w:val="clear" w:pos="8640"/>
        <w:tab w:val="left" w:pos="1800"/>
      </w:tabs>
      <w:ind w:left="-1080"/>
      <w:rPr>
        <w:rFonts w:ascii="Helvetica" w:hAnsi="Helvetica" w:cs="Helvetica"/>
        <w:sz w:val="16"/>
        <w:szCs w:val="16"/>
      </w:rPr>
    </w:pPr>
    <w:r w:rsidRPr="000D6848">
      <w:rPr>
        <w:rFonts w:ascii="Helvetica" w:hAnsi="Helvetica" w:cs="Helvetica"/>
        <w:sz w:val="16"/>
        <w:szCs w:val="16"/>
      </w:rPr>
      <w:t>D</w:t>
    </w:r>
    <w:r w:rsidR="006C27B7">
      <w:rPr>
        <w:rFonts w:ascii="Helvetica" w:hAnsi="Helvetica" w:cs="Helvetica"/>
        <w:sz w:val="16"/>
        <w:szCs w:val="16"/>
      </w:rPr>
      <w:t>écembre 2017</w:t>
    </w:r>
    <w:r w:rsidR="00B606DB" w:rsidRPr="000D6848">
      <w:rPr>
        <w:rFonts w:ascii="Helvetica" w:hAnsi="Helvetica" w:cs="Helvetica"/>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62B1DF" w14:textId="77777777" w:rsidR="006C27B7" w:rsidRDefault="006C27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13626" w14:textId="77777777" w:rsidR="0075319D" w:rsidRDefault="0075319D">
      <w:r>
        <w:separator/>
      </w:r>
    </w:p>
  </w:footnote>
  <w:footnote w:type="continuationSeparator" w:id="0">
    <w:p w14:paraId="297EC8AB" w14:textId="77777777" w:rsidR="0075319D" w:rsidRDefault="007531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5A204C" w14:textId="77777777" w:rsidR="00F61B32" w:rsidRDefault="0075319D">
    <w:pPr>
      <w:pStyle w:val="Header"/>
    </w:pPr>
    <w:r>
      <w:rPr>
        <w:noProof/>
      </w:rPr>
      <w:pict w14:anchorId="53BC3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6B5EC8" w14:textId="77777777" w:rsidR="00F61B32" w:rsidRDefault="0075319D"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75CDF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34200529"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B72BBF4"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BA1531D"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46FE4059"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2F774BE"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0A4671C5"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150F09" w14:textId="77777777" w:rsidR="00F61B32" w:rsidRDefault="0075319D">
    <w:pPr>
      <w:pStyle w:val="Header"/>
    </w:pPr>
    <w:r>
      <w:rPr>
        <w:noProof/>
      </w:rPr>
      <w:pict w14:anchorId="78F6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3"/>
  </w:num>
  <w:num w:numId="3">
    <w:abstractNumId w:val="0"/>
  </w:num>
  <w:num w:numId="4">
    <w:abstractNumId w:val="9"/>
  </w:num>
  <w:num w:numId="5">
    <w:abstractNumId w:val="11"/>
  </w:num>
  <w:num w:numId="6">
    <w:abstractNumId w:val="2"/>
  </w:num>
  <w:num w:numId="7">
    <w:abstractNumId w:val="10"/>
  </w:num>
  <w:num w:numId="8">
    <w:abstractNumId w:val="15"/>
  </w:num>
  <w:num w:numId="9">
    <w:abstractNumId w:val="14"/>
  </w:num>
  <w:num w:numId="10">
    <w:abstractNumId w:val="4"/>
  </w:num>
  <w:num w:numId="11">
    <w:abstractNumId w:val="5"/>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001B4"/>
    <w:rsid w:val="00030DD0"/>
    <w:rsid w:val="00035455"/>
    <w:rsid w:val="000646EE"/>
    <w:rsid w:val="00091FEE"/>
    <w:rsid w:val="000B2178"/>
    <w:rsid w:val="000D6848"/>
    <w:rsid w:val="00123689"/>
    <w:rsid w:val="00142DB6"/>
    <w:rsid w:val="001759DF"/>
    <w:rsid w:val="00193F92"/>
    <w:rsid w:val="001A404A"/>
    <w:rsid w:val="001C6E84"/>
    <w:rsid w:val="00206E10"/>
    <w:rsid w:val="00243B24"/>
    <w:rsid w:val="00271B8A"/>
    <w:rsid w:val="00274B03"/>
    <w:rsid w:val="002766BC"/>
    <w:rsid w:val="0029048B"/>
    <w:rsid w:val="002B700C"/>
    <w:rsid w:val="002D00A1"/>
    <w:rsid w:val="002D64B0"/>
    <w:rsid w:val="002E6938"/>
    <w:rsid w:val="00304D92"/>
    <w:rsid w:val="003319C1"/>
    <w:rsid w:val="00380F81"/>
    <w:rsid w:val="0039711C"/>
    <w:rsid w:val="003A46EA"/>
    <w:rsid w:val="003D0CB8"/>
    <w:rsid w:val="003E7EDE"/>
    <w:rsid w:val="00443692"/>
    <w:rsid w:val="004A345B"/>
    <w:rsid w:val="004C3E3F"/>
    <w:rsid w:val="004C773A"/>
    <w:rsid w:val="004E2F14"/>
    <w:rsid w:val="004E60F5"/>
    <w:rsid w:val="004E6C26"/>
    <w:rsid w:val="00527300"/>
    <w:rsid w:val="0055413F"/>
    <w:rsid w:val="005D1CE1"/>
    <w:rsid w:val="005D6DAA"/>
    <w:rsid w:val="00642A21"/>
    <w:rsid w:val="00660388"/>
    <w:rsid w:val="00671E12"/>
    <w:rsid w:val="00675205"/>
    <w:rsid w:val="006C27B7"/>
    <w:rsid w:val="0070515E"/>
    <w:rsid w:val="00726ABC"/>
    <w:rsid w:val="00734137"/>
    <w:rsid w:val="0075319D"/>
    <w:rsid w:val="00757DD0"/>
    <w:rsid w:val="007B2A26"/>
    <w:rsid w:val="007C4D3B"/>
    <w:rsid w:val="007C6009"/>
    <w:rsid w:val="007C741E"/>
    <w:rsid w:val="00871F2C"/>
    <w:rsid w:val="00887344"/>
    <w:rsid w:val="008D24DB"/>
    <w:rsid w:val="008D6404"/>
    <w:rsid w:val="008E77EE"/>
    <w:rsid w:val="00901B89"/>
    <w:rsid w:val="00952752"/>
    <w:rsid w:val="0095637E"/>
    <w:rsid w:val="00963A56"/>
    <w:rsid w:val="0099702B"/>
    <w:rsid w:val="009A24EE"/>
    <w:rsid w:val="009C2364"/>
    <w:rsid w:val="009C23B4"/>
    <w:rsid w:val="00A35E4A"/>
    <w:rsid w:val="00A57BF2"/>
    <w:rsid w:val="00A7329A"/>
    <w:rsid w:val="00AD2988"/>
    <w:rsid w:val="00AE2032"/>
    <w:rsid w:val="00AE6D0B"/>
    <w:rsid w:val="00B36F4D"/>
    <w:rsid w:val="00B472BA"/>
    <w:rsid w:val="00B606DB"/>
    <w:rsid w:val="00B61909"/>
    <w:rsid w:val="00BA4E39"/>
    <w:rsid w:val="00BA53E2"/>
    <w:rsid w:val="00BA6550"/>
    <w:rsid w:val="00BF6EC0"/>
    <w:rsid w:val="00C05F98"/>
    <w:rsid w:val="00C12A8B"/>
    <w:rsid w:val="00C52694"/>
    <w:rsid w:val="00C7444A"/>
    <w:rsid w:val="00C77556"/>
    <w:rsid w:val="00CB7918"/>
    <w:rsid w:val="00CD1945"/>
    <w:rsid w:val="00CF4F00"/>
    <w:rsid w:val="00D17B09"/>
    <w:rsid w:val="00D21EFC"/>
    <w:rsid w:val="00D61C8C"/>
    <w:rsid w:val="00DC1BBF"/>
    <w:rsid w:val="00DC783C"/>
    <w:rsid w:val="00DD5EF4"/>
    <w:rsid w:val="00DF477F"/>
    <w:rsid w:val="00E27E6C"/>
    <w:rsid w:val="00E323FD"/>
    <w:rsid w:val="00E50DF0"/>
    <w:rsid w:val="00E64607"/>
    <w:rsid w:val="00E66FFE"/>
    <w:rsid w:val="00E77794"/>
    <w:rsid w:val="00E87799"/>
    <w:rsid w:val="00E97826"/>
    <w:rsid w:val="00EA2F18"/>
    <w:rsid w:val="00EF6430"/>
    <w:rsid w:val="00F11144"/>
    <w:rsid w:val="00F23700"/>
    <w:rsid w:val="00F24791"/>
    <w:rsid w:val="00F37405"/>
    <w:rsid w:val="00F3779A"/>
    <w:rsid w:val="00F45712"/>
    <w:rsid w:val="00F57D95"/>
    <w:rsid w:val="00F61B32"/>
    <w:rsid w:val="00F85646"/>
    <w:rsid w:val="00FF1035"/>
    <w:rsid w:val="00FF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5036CF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uclidchemical.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EFD4-DE8D-A448-8E7A-0097515F4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6</TotalTime>
  <Pages>2</Pages>
  <Words>548</Words>
  <Characters>3126</Characters>
  <Application>Microsoft Macintosh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5</cp:revision>
  <cp:lastPrinted>2014-12-18T17:38:00Z</cp:lastPrinted>
  <dcterms:created xsi:type="dcterms:W3CDTF">2017-11-23T22:40:00Z</dcterms:created>
  <dcterms:modified xsi:type="dcterms:W3CDTF">2017-11-28T14:29:00Z</dcterms:modified>
</cp:coreProperties>
</file>